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16C80" w14:textId="77777777" w:rsidR="006D1437" w:rsidRPr="00177B1C" w:rsidRDefault="006D1437" w:rsidP="00E87087">
      <w:pPr>
        <w:pStyle w:val="NBPTSHeading"/>
        <w:rPr>
          <w:rFonts w:ascii="Arial" w:hAnsi="Arial" w:cs="Arial"/>
        </w:rPr>
      </w:pPr>
    </w:p>
    <w:p w14:paraId="2BCE8DF1" w14:textId="21950159" w:rsidR="003E0E20" w:rsidRPr="00177B1C" w:rsidRDefault="00A91799" w:rsidP="00E87087">
      <w:pPr>
        <w:pStyle w:val="NBPTSHeading"/>
        <w:rPr>
          <w:rFonts w:ascii="Arial" w:hAnsi="Arial" w:cs="Arial"/>
        </w:rPr>
      </w:pPr>
      <w:r w:rsidRPr="00177B1C">
        <w:rPr>
          <w:rFonts w:ascii="Arial" w:hAnsi="Arial" w:cs="Arial"/>
        </w:rPr>
        <w:t xml:space="preserve">Component 2: </w:t>
      </w:r>
      <w:r w:rsidR="00CE70CF" w:rsidRPr="00177B1C">
        <w:rPr>
          <w:rFonts w:ascii="Arial" w:hAnsi="Arial" w:cs="Arial"/>
        </w:rPr>
        <w:t xml:space="preserve">Differentiation in Instruction </w:t>
      </w:r>
    </w:p>
    <w:p w14:paraId="34436C47" w14:textId="19097476" w:rsidR="001B3DCF" w:rsidRPr="00177B1C" w:rsidRDefault="001B3DCF" w:rsidP="001B3DCF">
      <w:pPr>
        <w:pStyle w:val="NBPTSSubtitle"/>
        <w:rPr>
          <w:rFonts w:ascii="Arial" w:hAnsi="Arial" w:cs="Arial"/>
        </w:rPr>
      </w:pPr>
      <w:r w:rsidRPr="00177B1C">
        <w:rPr>
          <w:rFonts w:ascii="Arial" w:hAnsi="Arial" w:cs="Arial"/>
        </w:rPr>
        <w:t>Graphic Organizers</w:t>
      </w:r>
    </w:p>
    <w:p w14:paraId="1AC58AA7" w14:textId="2764F835" w:rsidR="001B3DCF" w:rsidRPr="00177B1C" w:rsidRDefault="001B3DCF" w:rsidP="001B3DCF">
      <w:pPr>
        <w:pStyle w:val="NBPTSSubtitle"/>
        <w:rPr>
          <w:rFonts w:ascii="Arial" w:hAnsi="Arial" w:cs="Arial"/>
        </w:rPr>
      </w:pPr>
    </w:p>
    <w:p w14:paraId="4BF12919" w14:textId="137E62A9" w:rsidR="001B3DCF" w:rsidRPr="00177B1C" w:rsidRDefault="00CA0203" w:rsidP="003046B4">
      <w:pPr>
        <w:pStyle w:val="SubHeading"/>
        <w:rPr>
          <w:rFonts w:ascii="Arial" w:hAnsi="Arial" w:cs="Arial"/>
        </w:rPr>
      </w:pPr>
      <w:r w:rsidRPr="00177B1C">
        <w:rPr>
          <w:rFonts w:ascii="Arial" w:hAnsi="Arial" w:cs="Arial"/>
        </w:rPr>
        <w:t xml:space="preserve">Learn: </w:t>
      </w:r>
      <w:r w:rsidR="001B3DCF" w:rsidRPr="00177B1C">
        <w:rPr>
          <w:rFonts w:ascii="Arial" w:hAnsi="Arial" w:cs="Arial"/>
        </w:rPr>
        <w:t>Component 2</w:t>
      </w:r>
      <w:r w:rsidRPr="00177B1C">
        <w:rPr>
          <w:rFonts w:ascii="Arial" w:hAnsi="Arial" w:cs="Arial"/>
        </w:rPr>
        <w:t xml:space="preserve"> Scavenger Hunt</w:t>
      </w:r>
    </w:p>
    <w:p w14:paraId="27F05024" w14:textId="77777777" w:rsidR="001B3DCF" w:rsidRPr="00177B1C" w:rsidRDefault="001B3DCF" w:rsidP="001B3DCF">
      <w:pPr>
        <w:rPr>
          <w:rFonts w:ascii="Arial" w:eastAsia="Times New Roman" w:hAnsi="Arial" w:cs="Arial"/>
          <w:b/>
          <w:color w:val="000000"/>
          <w:sz w:val="28"/>
          <w:szCs w:val="28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685"/>
        <w:gridCol w:w="7110"/>
      </w:tblGrid>
      <w:tr w:rsidR="001B3DCF" w:rsidRPr="00177B1C" w14:paraId="6CE1406D" w14:textId="77777777" w:rsidTr="00692494">
        <w:tc>
          <w:tcPr>
            <w:tcW w:w="10795" w:type="dxa"/>
            <w:gridSpan w:val="2"/>
          </w:tcPr>
          <w:p w14:paraId="64B0C778" w14:textId="7CA3A6EA" w:rsidR="001B3DCF" w:rsidRPr="00177B1C" w:rsidRDefault="001B3DCF" w:rsidP="001B3DC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77B1C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Standards for this component</w:t>
            </w:r>
            <w:r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: Write the number and title of each </w:t>
            </w:r>
            <w:r w:rsid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tandard that must be addressed.</w:t>
            </w:r>
          </w:p>
        </w:tc>
      </w:tr>
      <w:tr w:rsidR="001B3DCF" w:rsidRPr="00177B1C" w14:paraId="56887DF6" w14:textId="77777777" w:rsidTr="001B3DCF">
        <w:tc>
          <w:tcPr>
            <w:tcW w:w="3685" w:type="dxa"/>
          </w:tcPr>
          <w:p w14:paraId="7DC28B55" w14:textId="77777777" w:rsidR="001B3DCF" w:rsidRPr="00177B1C" w:rsidRDefault="001B3DCF" w:rsidP="000B034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7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Standard Number</w:t>
            </w:r>
          </w:p>
        </w:tc>
        <w:tc>
          <w:tcPr>
            <w:tcW w:w="7110" w:type="dxa"/>
          </w:tcPr>
          <w:p w14:paraId="2B682CB9" w14:textId="77777777" w:rsidR="001B3DCF" w:rsidRPr="00177B1C" w:rsidRDefault="001B3DCF" w:rsidP="000B034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7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Standard Title</w:t>
            </w:r>
          </w:p>
        </w:tc>
      </w:tr>
      <w:tr w:rsidR="001B3DCF" w:rsidRPr="00177B1C" w14:paraId="3D85F89B" w14:textId="77777777" w:rsidTr="001B3DCF">
        <w:tc>
          <w:tcPr>
            <w:tcW w:w="3685" w:type="dxa"/>
          </w:tcPr>
          <w:p w14:paraId="4D552E84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10" w:type="dxa"/>
          </w:tcPr>
          <w:p w14:paraId="57E66A39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56239D33" w14:textId="77777777" w:rsidTr="001B3DCF">
        <w:tc>
          <w:tcPr>
            <w:tcW w:w="3685" w:type="dxa"/>
          </w:tcPr>
          <w:p w14:paraId="579F1B5D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10" w:type="dxa"/>
          </w:tcPr>
          <w:p w14:paraId="0DE99C73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2E7D3125" w14:textId="77777777" w:rsidTr="001B3DCF">
        <w:tc>
          <w:tcPr>
            <w:tcW w:w="3685" w:type="dxa"/>
          </w:tcPr>
          <w:p w14:paraId="2F529AED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10" w:type="dxa"/>
          </w:tcPr>
          <w:p w14:paraId="0F0E3112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7852859B" w14:textId="77777777" w:rsidTr="001B3DCF">
        <w:tc>
          <w:tcPr>
            <w:tcW w:w="3685" w:type="dxa"/>
          </w:tcPr>
          <w:p w14:paraId="13D3155C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10" w:type="dxa"/>
          </w:tcPr>
          <w:p w14:paraId="23E737C0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1B933F85" w14:textId="77777777" w:rsidTr="001B3DCF">
        <w:tc>
          <w:tcPr>
            <w:tcW w:w="3685" w:type="dxa"/>
          </w:tcPr>
          <w:p w14:paraId="10DC88BE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10" w:type="dxa"/>
          </w:tcPr>
          <w:p w14:paraId="77769732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790E2869" w14:textId="77777777" w:rsidTr="001B3DCF">
        <w:tc>
          <w:tcPr>
            <w:tcW w:w="3685" w:type="dxa"/>
          </w:tcPr>
          <w:p w14:paraId="7AF88996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10" w:type="dxa"/>
          </w:tcPr>
          <w:p w14:paraId="2BC32925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241D1319" w14:textId="77777777" w:rsidTr="00443380">
        <w:tc>
          <w:tcPr>
            <w:tcW w:w="10795" w:type="dxa"/>
            <w:gridSpan w:val="2"/>
          </w:tcPr>
          <w:p w14:paraId="00FFAF13" w14:textId="125E337B" w:rsidR="001B3DCF" w:rsidRPr="00177B1C" w:rsidRDefault="001B3DCF" w:rsidP="003046B4">
            <w:pPr>
              <w:pStyle w:val="NBPTSBodyText"/>
              <w:rPr>
                <w:rFonts w:ascii="Arial" w:hAnsi="Arial" w:cs="Arial"/>
              </w:rPr>
            </w:pPr>
            <w:r w:rsidRPr="00177B1C">
              <w:rPr>
                <w:rFonts w:ascii="Arial" w:hAnsi="Arial" w:cs="Arial"/>
              </w:rPr>
              <w:t>What is the total number of pages that you can submit in your commentary? </w:t>
            </w:r>
          </w:p>
          <w:p w14:paraId="42E9A304" w14:textId="77777777" w:rsidR="001B3DCF" w:rsidRPr="00177B1C" w:rsidRDefault="001B3DCF" w:rsidP="001B3DC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E4910FB" w14:textId="77777777" w:rsidR="001B3DCF" w:rsidRPr="00177B1C" w:rsidRDefault="001B3DCF" w:rsidP="001B3DC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09967DA3" w14:textId="77777777" w:rsidTr="00EB5B76">
        <w:tc>
          <w:tcPr>
            <w:tcW w:w="10795" w:type="dxa"/>
            <w:gridSpan w:val="2"/>
          </w:tcPr>
          <w:p w14:paraId="7F23BA3F" w14:textId="77777777" w:rsidR="001B3DCF" w:rsidRPr="00177B1C" w:rsidRDefault="001B3DCF" w:rsidP="003046B4">
            <w:pPr>
              <w:pStyle w:val="NBPTSBodyText"/>
              <w:rPr>
                <w:rFonts w:ascii="Arial" w:hAnsi="Arial" w:cs="Arial"/>
              </w:rPr>
            </w:pPr>
            <w:r w:rsidRPr="00177B1C">
              <w:rPr>
                <w:rFonts w:ascii="Arial" w:hAnsi="Arial" w:cs="Arial"/>
              </w:rPr>
              <w:t xml:space="preserve">How are the page allocations broken down in each section? </w:t>
            </w:r>
          </w:p>
          <w:p w14:paraId="41EBE933" w14:textId="77777777" w:rsidR="001B3DCF" w:rsidRPr="00177B1C" w:rsidRDefault="001B3DCF" w:rsidP="001B3DC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3100DFCD" w14:textId="18AD0D82" w:rsidR="001B3DCF" w:rsidRPr="00177B1C" w:rsidRDefault="001B3DCF" w:rsidP="001B3DC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2FD6C386" w14:textId="77777777" w:rsidTr="001B3DCF">
        <w:tc>
          <w:tcPr>
            <w:tcW w:w="3685" w:type="dxa"/>
          </w:tcPr>
          <w:p w14:paraId="6981A629" w14:textId="62B88403" w:rsidR="001B3DCF" w:rsidRPr="00177B1C" w:rsidRDefault="001B3DCF" w:rsidP="001B3DC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77B1C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Section Title</w:t>
            </w:r>
          </w:p>
        </w:tc>
        <w:tc>
          <w:tcPr>
            <w:tcW w:w="7110" w:type="dxa"/>
          </w:tcPr>
          <w:p w14:paraId="2DD06C48" w14:textId="5BAD5588" w:rsidR="001B3DCF" w:rsidRPr="00177B1C" w:rsidRDefault="001B3DCF" w:rsidP="001B3DC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77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Suggested Page Length</w:t>
            </w:r>
          </w:p>
        </w:tc>
      </w:tr>
      <w:tr w:rsidR="001B3DCF" w:rsidRPr="00177B1C" w14:paraId="4E0DB89C" w14:textId="77777777" w:rsidTr="001B3DCF">
        <w:tc>
          <w:tcPr>
            <w:tcW w:w="3685" w:type="dxa"/>
          </w:tcPr>
          <w:p w14:paraId="326D9803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110" w:type="dxa"/>
          </w:tcPr>
          <w:p w14:paraId="316D6D7A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2513DD09" w14:textId="77777777" w:rsidTr="001B3DCF">
        <w:tc>
          <w:tcPr>
            <w:tcW w:w="3685" w:type="dxa"/>
          </w:tcPr>
          <w:p w14:paraId="55524495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110" w:type="dxa"/>
          </w:tcPr>
          <w:p w14:paraId="501DDF7F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6E82D45D" w14:textId="77777777" w:rsidTr="001B3DCF">
        <w:tc>
          <w:tcPr>
            <w:tcW w:w="3685" w:type="dxa"/>
          </w:tcPr>
          <w:p w14:paraId="2EE8CEFE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110" w:type="dxa"/>
          </w:tcPr>
          <w:p w14:paraId="3459A7B0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66A4B8AB" w14:textId="77777777" w:rsidTr="001B3DCF">
        <w:tc>
          <w:tcPr>
            <w:tcW w:w="3685" w:type="dxa"/>
          </w:tcPr>
          <w:p w14:paraId="53366EF3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110" w:type="dxa"/>
          </w:tcPr>
          <w:p w14:paraId="6A4B5264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0C3D4739" w14:textId="77777777" w:rsidTr="001B3DCF">
        <w:tc>
          <w:tcPr>
            <w:tcW w:w="3685" w:type="dxa"/>
          </w:tcPr>
          <w:p w14:paraId="327166BF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110" w:type="dxa"/>
          </w:tcPr>
          <w:p w14:paraId="437F7877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23563E3A" w14:textId="77777777" w:rsidTr="001B3DCF">
        <w:tc>
          <w:tcPr>
            <w:tcW w:w="3685" w:type="dxa"/>
          </w:tcPr>
          <w:p w14:paraId="65544F5B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110" w:type="dxa"/>
          </w:tcPr>
          <w:p w14:paraId="6E754147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6EBD6847" w14:textId="77777777" w:rsidTr="001B3DCF">
        <w:tc>
          <w:tcPr>
            <w:tcW w:w="3685" w:type="dxa"/>
          </w:tcPr>
          <w:p w14:paraId="5255F4DC" w14:textId="6B341A00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110" w:type="dxa"/>
          </w:tcPr>
          <w:p w14:paraId="469F77A2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51E841F0" w14:textId="77777777" w:rsidTr="001B3DCF">
        <w:tc>
          <w:tcPr>
            <w:tcW w:w="3685" w:type="dxa"/>
          </w:tcPr>
          <w:p w14:paraId="2A69615A" w14:textId="48D66790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10" w:type="dxa"/>
          </w:tcPr>
          <w:p w14:paraId="27C88021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499AC406" w14:textId="77777777" w:rsidTr="001B3DCF">
        <w:tc>
          <w:tcPr>
            <w:tcW w:w="3685" w:type="dxa"/>
          </w:tcPr>
          <w:p w14:paraId="4F0D7612" w14:textId="644FD900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10" w:type="dxa"/>
          </w:tcPr>
          <w:p w14:paraId="52776642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10B1AF98" w14:textId="77777777" w:rsidTr="001B3DCF">
        <w:tc>
          <w:tcPr>
            <w:tcW w:w="3685" w:type="dxa"/>
          </w:tcPr>
          <w:p w14:paraId="48FE4CF3" w14:textId="6644BF19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10" w:type="dxa"/>
          </w:tcPr>
          <w:p w14:paraId="5EDAF339" w14:textId="77777777" w:rsidR="001B3DCF" w:rsidRPr="00177B1C" w:rsidRDefault="001B3DCF" w:rsidP="001B3DCF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0A727C7A" w14:textId="77777777" w:rsidR="001B3DCF" w:rsidRPr="00177B1C" w:rsidRDefault="001B3DCF" w:rsidP="001B3DCF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651E185A" w14:textId="77777777" w:rsidR="001B3DCF" w:rsidRPr="00177B1C" w:rsidRDefault="001B3DCF" w:rsidP="001B3DCF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177B1C">
        <w:rPr>
          <w:rFonts w:ascii="Arial" w:eastAsia="Times New Roman" w:hAnsi="Arial" w:cs="Arial"/>
          <w:color w:val="000000"/>
          <w:sz w:val="20"/>
          <w:szCs w:val="20"/>
        </w:rPr>
        <w:t>  </w:t>
      </w:r>
    </w:p>
    <w:p w14:paraId="63117946" w14:textId="77777777" w:rsidR="001B3DCF" w:rsidRPr="00177B1C" w:rsidRDefault="001B3DCF" w:rsidP="001B3DCF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3066533D" w14:textId="77777777" w:rsidR="001B3DCF" w:rsidRPr="00177B1C" w:rsidRDefault="001B3DCF" w:rsidP="001B3DCF">
      <w:pPr>
        <w:rPr>
          <w:rFonts w:ascii="Arial" w:eastAsia="Times New Roman" w:hAnsi="Arial" w:cs="Arial"/>
          <w:sz w:val="20"/>
          <w:szCs w:val="20"/>
        </w:rPr>
      </w:pPr>
      <w:r w:rsidRPr="00177B1C">
        <w:rPr>
          <w:rFonts w:ascii="Arial" w:eastAsia="Times New Roman" w:hAnsi="Arial" w:cs="Arial"/>
          <w:sz w:val="20"/>
          <w:szCs w:val="20"/>
        </w:rPr>
        <w:br/>
      </w:r>
    </w:p>
    <w:p w14:paraId="7BC5FFFA" w14:textId="75FA2555" w:rsidR="001B3DCF" w:rsidRPr="00177B1C" w:rsidRDefault="001B3DCF" w:rsidP="001B3DC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685"/>
        <w:gridCol w:w="7110"/>
      </w:tblGrid>
      <w:tr w:rsidR="001B3DCF" w:rsidRPr="00177B1C" w14:paraId="437A0A9C" w14:textId="77777777" w:rsidTr="001B3DCF">
        <w:trPr>
          <w:trHeight w:val="1152"/>
        </w:trPr>
        <w:tc>
          <w:tcPr>
            <w:tcW w:w="3685" w:type="dxa"/>
          </w:tcPr>
          <w:p w14:paraId="30719EE4" w14:textId="77777777" w:rsidR="001B3DCF" w:rsidRPr="00177B1C" w:rsidRDefault="001B3DCF" w:rsidP="000B0349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What is the source of the student work?</w:t>
            </w:r>
          </w:p>
        </w:tc>
        <w:tc>
          <w:tcPr>
            <w:tcW w:w="7110" w:type="dxa"/>
          </w:tcPr>
          <w:p w14:paraId="060BDE88" w14:textId="77777777" w:rsidR="001B3DCF" w:rsidRPr="00177B1C" w:rsidRDefault="001B3DCF" w:rsidP="000B034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398DF52" w14:textId="77777777" w:rsidR="001B3DCF" w:rsidRPr="00177B1C" w:rsidRDefault="001B3DCF" w:rsidP="000B034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391565DE" w14:textId="77777777" w:rsidR="001B3DCF" w:rsidRPr="00177B1C" w:rsidRDefault="001B3DCF" w:rsidP="000B034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1E96FFD" w14:textId="1ABBFE3F" w:rsidR="001B3DCF" w:rsidRPr="00177B1C" w:rsidRDefault="001B3DCF" w:rsidP="000B034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334AEC81" w14:textId="77777777" w:rsidTr="001B3DCF">
        <w:trPr>
          <w:trHeight w:val="1152"/>
        </w:trPr>
        <w:tc>
          <w:tcPr>
            <w:tcW w:w="3685" w:type="dxa"/>
          </w:tcPr>
          <w:p w14:paraId="3BF5EA60" w14:textId="77777777" w:rsidR="001B3DCF" w:rsidRPr="00177B1C" w:rsidRDefault="001B3DCF" w:rsidP="000B034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How many samples of student work must you include? </w:t>
            </w:r>
          </w:p>
        </w:tc>
        <w:tc>
          <w:tcPr>
            <w:tcW w:w="7110" w:type="dxa"/>
          </w:tcPr>
          <w:p w14:paraId="642D2756" w14:textId="77777777" w:rsidR="001B3DCF" w:rsidRPr="00177B1C" w:rsidRDefault="001B3DCF" w:rsidP="000B034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63D9A7F9" w14:textId="77777777" w:rsidTr="001B3DCF">
        <w:trPr>
          <w:trHeight w:val="1152"/>
        </w:trPr>
        <w:tc>
          <w:tcPr>
            <w:tcW w:w="3685" w:type="dxa"/>
          </w:tcPr>
          <w:p w14:paraId="5C5FD7AB" w14:textId="77777777" w:rsidR="001B3DCF" w:rsidRPr="00177B1C" w:rsidRDefault="001B3DCF" w:rsidP="000B034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How many focus students must you feature? </w:t>
            </w:r>
          </w:p>
        </w:tc>
        <w:tc>
          <w:tcPr>
            <w:tcW w:w="7110" w:type="dxa"/>
          </w:tcPr>
          <w:p w14:paraId="63E1ADE9" w14:textId="77777777" w:rsidR="001B3DCF" w:rsidRPr="00177B1C" w:rsidRDefault="001B3DCF" w:rsidP="000B034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37660B69" w14:textId="77777777" w:rsidTr="001B3DCF">
        <w:trPr>
          <w:trHeight w:val="1152"/>
        </w:trPr>
        <w:tc>
          <w:tcPr>
            <w:tcW w:w="3685" w:type="dxa"/>
          </w:tcPr>
          <w:p w14:paraId="300DDD9D" w14:textId="77777777" w:rsidR="001B3DCF" w:rsidRPr="00177B1C" w:rsidRDefault="001B3DCF" w:rsidP="000B034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From what time period must the work be drawn?  </w:t>
            </w:r>
          </w:p>
        </w:tc>
        <w:tc>
          <w:tcPr>
            <w:tcW w:w="7110" w:type="dxa"/>
          </w:tcPr>
          <w:p w14:paraId="1EFBA7EE" w14:textId="77777777" w:rsidR="001B3DCF" w:rsidRPr="00177B1C" w:rsidRDefault="001B3DCF" w:rsidP="000B034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2CCD3EFB" w14:textId="77777777" w:rsidTr="001B3DCF">
        <w:trPr>
          <w:trHeight w:val="1152"/>
        </w:trPr>
        <w:tc>
          <w:tcPr>
            <w:tcW w:w="3685" w:type="dxa"/>
          </w:tcPr>
          <w:p w14:paraId="60D08C97" w14:textId="77777777" w:rsidR="001B3DCF" w:rsidRPr="00177B1C" w:rsidRDefault="001B3DCF" w:rsidP="000B034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What matters in this component?</w:t>
            </w:r>
          </w:p>
        </w:tc>
        <w:tc>
          <w:tcPr>
            <w:tcW w:w="7110" w:type="dxa"/>
          </w:tcPr>
          <w:p w14:paraId="3BAE67B4" w14:textId="77777777" w:rsidR="001B3DCF" w:rsidRPr="00177B1C" w:rsidRDefault="001B3DCF" w:rsidP="000B034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3E69ACC8" w14:textId="77777777" w:rsidTr="001B3DCF">
        <w:trPr>
          <w:trHeight w:val="1152"/>
        </w:trPr>
        <w:tc>
          <w:tcPr>
            <w:tcW w:w="3685" w:type="dxa"/>
          </w:tcPr>
          <w:p w14:paraId="58F5EDD0" w14:textId="2FC048B3" w:rsidR="001B3DCF" w:rsidRPr="00177B1C" w:rsidRDefault="001B3DCF" w:rsidP="000B034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Look at the Level 4 Rubric</w:t>
            </w:r>
            <w:r w:rsidR="00B77389"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B77389"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  <w:r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ist key evidence you must demonstrate in this component</w:t>
            </w:r>
            <w:r w:rsidR="00B77389"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10" w:type="dxa"/>
          </w:tcPr>
          <w:p w14:paraId="6DB11B1A" w14:textId="77777777" w:rsidR="001B3DCF" w:rsidRPr="00177B1C" w:rsidRDefault="001B3DCF" w:rsidP="000B034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5271617B" w14:textId="77777777" w:rsidTr="001B3DCF">
        <w:trPr>
          <w:trHeight w:val="1152"/>
        </w:trPr>
        <w:tc>
          <w:tcPr>
            <w:tcW w:w="3685" w:type="dxa"/>
          </w:tcPr>
          <w:p w14:paraId="771643B4" w14:textId="77777777" w:rsidR="001B3DCF" w:rsidRPr="00177B1C" w:rsidRDefault="001B3DCF" w:rsidP="000B034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What should you consider in making your selection of focus students?</w:t>
            </w:r>
          </w:p>
        </w:tc>
        <w:tc>
          <w:tcPr>
            <w:tcW w:w="7110" w:type="dxa"/>
          </w:tcPr>
          <w:p w14:paraId="2C30426F" w14:textId="77777777" w:rsidR="001B3DCF" w:rsidRPr="00177B1C" w:rsidRDefault="001B3DCF" w:rsidP="000B034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650CE274" w14:textId="77777777" w:rsidTr="001B3DCF">
        <w:trPr>
          <w:trHeight w:val="1152"/>
        </w:trPr>
        <w:tc>
          <w:tcPr>
            <w:tcW w:w="3685" w:type="dxa"/>
          </w:tcPr>
          <w:p w14:paraId="62B59E9F" w14:textId="77777777" w:rsidR="001B3DCF" w:rsidRPr="00177B1C" w:rsidRDefault="001B3DCF" w:rsidP="000B034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What should you consider in your selection of an instructional sequence? Identify some of the important features of the sequence you will select. </w:t>
            </w:r>
          </w:p>
        </w:tc>
        <w:tc>
          <w:tcPr>
            <w:tcW w:w="7110" w:type="dxa"/>
          </w:tcPr>
          <w:p w14:paraId="6C932C06" w14:textId="77777777" w:rsidR="001B3DCF" w:rsidRPr="00177B1C" w:rsidRDefault="001B3DCF" w:rsidP="000B034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125C87B8" w14:textId="77777777" w:rsidTr="001B3DCF">
        <w:trPr>
          <w:trHeight w:val="1152"/>
        </w:trPr>
        <w:tc>
          <w:tcPr>
            <w:tcW w:w="3685" w:type="dxa"/>
          </w:tcPr>
          <w:p w14:paraId="3A587B25" w14:textId="77777777" w:rsidR="001B3DCF" w:rsidRPr="00177B1C" w:rsidRDefault="001B3DCF" w:rsidP="000B034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How will you show how you differentiate and use differentiation to impact student learning?</w:t>
            </w:r>
          </w:p>
        </w:tc>
        <w:tc>
          <w:tcPr>
            <w:tcW w:w="7110" w:type="dxa"/>
          </w:tcPr>
          <w:p w14:paraId="6F790FB5" w14:textId="77777777" w:rsidR="001B3DCF" w:rsidRPr="00177B1C" w:rsidRDefault="001B3DCF" w:rsidP="000B034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3DCF" w:rsidRPr="00177B1C" w14:paraId="2049EDDE" w14:textId="77777777" w:rsidTr="001B3DCF">
        <w:trPr>
          <w:trHeight w:val="1152"/>
        </w:trPr>
        <w:tc>
          <w:tcPr>
            <w:tcW w:w="3685" w:type="dxa"/>
          </w:tcPr>
          <w:p w14:paraId="02CF6627" w14:textId="77777777" w:rsidR="001B3DCF" w:rsidRPr="00177B1C" w:rsidRDefault="001B3DCF" w:rsidP="000B034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77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Given what you have read about this component, think about a lesson sequence and a class that you currently teach that would lend themselves as good choices for this component. Make a few notes to justify this selection.</w:t>
            </w:r>
          </w:p>
        </w:tc>
        <w:tc>
          <w:tcPr>
            <w:tcW w:w="7110" w:type="dxa"/>
          </w:tcPr>
          <w:p w14:paraId="698EA482" w14:textId="77777777" w:rsidR="001B3DCF" w:rsidRPr="00177B1C" w:rsidRDefault="001B3DCF" w:rsidP="000B034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877367A" w14:textId="77777777" w:rsidR="001B3DCF" w:rsidRPr="00177B1C" w:rsidRDefault="001B3DCF" w:rsidP="001B3DC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14:paraId="6912B9A7" w14:textId="77777777" w:rsidR="001B3DCF" w:rsidRPr="00177B1C" w:rsidRDefault="001B3DCF" w:rsidP="001B3DC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177B1C">
        <w:rPr>
          <w:rFonts w:ascii="Arial" w:hAnsi="Arial" w:cs="Arial"/>
          <w:b/>
          <w:bCs/>
          <w:sz w:val="20"/>
          <w:szCs w:val="20"/>
        </w:rPr>
        <w:softHyphen/>
      </w:r>
    </w:p>
    <w:p w14:paraId="0E693C9F" w14:textId="34991C1F" w:rsidR="001B3DCF" w:rsidRPr="00177B1C" w:rsidRDefault="001B3DCF" w:rsidP="001B3DC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right"/>
        <w:rPr>
          <w:rFonts w:ascii="Arial" w:hAnsi="Arial" w:cs="Arial"/>
          <w:b/>
          <w:bCs/>
          <w:sz w:val="22"/>
          <w:szCs w:val="22"/>
        </w:rPr>
      </w:pPr>
      <w:r w:rsidRPr="00177B1C">
        <w:rPr>
          <w:rFonts w:ascii="Arial" w:hAnsi="Arial" w:cs="Arial"/>
          <w:color w:val="000000"/>
          <w:sz w:val="22"/>
          <w:szCs w:val="22"/>
        </w:rPr>
        <w:t xml:space="preserve">© National Board Resource </w:t>
      </w:r>
      <w:proofErr w:type="spellStart"/>
      <w:r w:rsidRPr="00177B1C">
        <w:rPr>
          <w:rFonts w:ascii="Arial" w:hAnsi="Arial" w:cs="Arial"/>
          <w:color w:val="000000"/>
          <w:sz w:val="22"/>
          <w:szCs w:val="22"/>
        </w:rPr>
        <w:t>Center</w:t>
      </w:r>
      <w:proofErr w:type="spellEnd"/>
      <w:r w:rsidRPr="00177B1C">
        <w:rPr>
          <w:rFonts w:ascii="Arial" w:hAnsi="Arial" w:cs="Arial"/>
          <w:color w:val="000000"/>
          <w:sz w:val="22"/>
          <w:szCs w:val="22"/>
        </w:rPr>
        <w:t xml:space="preserve"> at Stanford University, 2019</w:t>
      </w:r>
    </w:p>
    <w:p w14:paraId="76476A63" w14:textId="3A7C8FD4" w:rsidR="001B3DCF" w:rsidRPr="00177B1C" w:rsidRDefault="001B3DCF" w:rsidP="001B3DC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57A691DB" w14:textId="2C36503B" w:rsidR="009C3330" w:rsidRPr="00177B1C" w:rsidRDefault="009C3330" w:rsidP="001B3DC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3AB0C0D3" w14:textId="0A7B3A11" w:rsidR="00177B1C" w:rsidRDefault="00177B1C">
      <w:pPr>
        <w:rPr>
          <w:rFonts w:ascii="Arial" w:hAnsi="Arial" w:cs="Arial"/>
          <w:b/>
          <w:bCs/>
          <w:sz w:val="22"/>
          <w:szCs w:val="22"/>
        </w:rPr>
      </w:pPr>
    </w:p>
    <w:sectPr w:rsidR="00177B1C" w:rsidSect="006D14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E607D" w14:textId="77777777" w:rsidR="00AA78E8" w:rsidRDefault="00AA78E8" w:rsidP="000245D1">
      <w:r>
        <w:separator/>
      </w:r>
    </w:p>
  </w:endnote>
  <w:endnote w:type="continuationSeparator" w:id="0">
    <w:p w14:paraId="0D6A6122" w14:textId="77777777" w:rsidR="00AA78E8" w:rsidRDefault="00AA78E8" w:rsidP="0002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uli 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Muli 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Muli-Regular">
    <w:altName w:val="Calibri"/>
    <w:charset w:val="58"/>
    <w:family w:val="auto"/>
    <w:pitch w:val="variable"/>
    <w:sig w:usb0="A00000FF" w:usb1="5000204B" w:usb2="00000000" w:usb3="00000000" w:csb0="00000193" w:csb1="00000000"/>
  </w:font>
  <w:font w:name="Muli Extra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uli">
    <w:altName w:val="Calibri"/>
    <w:charset w:val="4D"/>
    <w:family w:val="auto"/>
    <w:pitch w:val="variable"/>
    <w:sig w:usb0="A00000E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3F19E" w14:textId="77777777" w:rsidR="002C5A8B" w:rsidRDefault="002C5A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7B0FC" w14:textId="77777777" w:rsidR="002C5A8B" w:rsidRDefault="002C5A8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5347F" w14:textId="77777777" w:rsidR="002C5A8B" w:rsidRDefault="002C5A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C7549" w14:textId="77777777" w:rsidR="00AA78E8" w:rsidRDefault="00AA78E8" w:rsidP="000245D1">
      <w:r>
        <w:separator/>
      </w:r>
    </w:p>
  </w:footnote>
  <w:footnote w:type="continuationSeparator" w:id="0">
    <w:p w14:paraId="41E3FB34" w14:textId="77777777" w:rsidR="00AA78E8" w:rsidRDefault="00AA78E8" w:rsidP="0002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48F0A" w14:textId="77777777" w:rsidR="00F5640C" w:rsidRDefault="00AA78E8">
    <w:pPr>
      <w:pStyle w:val="Header"/>
    </w:pPr>
    <w:sdt>
      <w:sdtPr>
        <w:id w:val="1786006169"/>
        <w:temporary/>
        <w:showingPlcHdr/>
      </w:sdtPr>
      <w:sdtEndPr/>
      <w:sdtContent>
        <w:r w:rsidR="00F5640C">
          <w:t>[Type text]</w:t>
        </w:r>
      </w:sdtContent>
    </w:sdt>
    <w:r w:rsidR="00F5640C">
      <w:ptab w:relativeTo="margin" w:alignment="center" w:leader="none"/>
    </w:r>
    <w:sdt>
      <w:sdtPr>
        <w:id w:val="845373687"/>
        <w:temporary/>
        <w:showingPlcHdr/>
      </w:sdtPr>
      <w:sdtEndPr/>
      <w:sdtContent>
        <w:r w:rsidR="00F5640C">
          <w:t>[Type text]</w:t>
        </w:r>
      </w:sdtContent>
    </w:sdt>
    <w:r w:rsidR="00F5640C">
      <w:ptab w:relativeTo="margin" w:alignment="right" w:leader="none"/>
    </w:r>
    <w:sdt>
      <w:sdtPr>
        <w:id w:val="1241215571"/>
        <w:temporary/>
        <w:showingPlcHdr/>
      </w:sdtPr>
      <w:sdtEndPr/>
      <w:sdtContent>
        <w:r w:rsidR="00F5640C">
          <w:t>[Type text]</w:t>
        </w:r>
      </w:sdtContent>
    </w:sdt>
  </w:p>
  <w:p w14:paraId="4110322C" w14:textId="77777777" w:rsidR="00F5640C" w:rsidRDefault="00F564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1BD42" w14:textId="77777777" w:rsidR="00F5640C" w:rsidRDefault="00F5640C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6F82ECFC" wp14:editId="49FAA44C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75575" cy="10062508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0625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05564ACC" w14:textId="77777777" w:rsidR="00F5640C" w:rsidRDefault="00F564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3E0DE" w14:textId="0DD7C054" w:rsidR="00F5640C" w:rsidRDefault="002C5A8B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28FA08CB" wp14:editId="5AA5E77C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788910" cy="10079765"/>
          <wp:effectExtent l="0" t="0" r="254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910" cy="10079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CC461344"/>
    <w:lvl w:ilvl="0">
      <w:start w:val="1"/>
      <w:numFmt w:val="bullet"/>
      <w:pStyle w:val="NBPTS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21A584"/>
      </w:rPr>
    </w:lvl>
  </w:abstractNum>
  <w:abstractNum w:abstractNumId="1" w15:restartNumberingAfterBreak="0">
    <w:nsid w:val="FFFFFF89"/>
    <w:multiLevelType w:val="singleLevel"/>
    <w:tmpl w:val="2D1AC2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903072"/>
    <w:multiLevelType w:val="multilevel"/>
    <w:tmpl w:val="68109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23219E"/>
    <w:multiLevelType w:val="hybridMultilevel"/>
    <w:tmpl w:val="35DED376"/>
    <w:lvl w:ilvl="0" w:tplc="D3F86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D5707"/>
    <w:multiLevelType w:val="multilevel"/>
    <w:tmpl w:val="E1DE9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2424AD"/>
    <w:multiLevelType w:val="multilevel"/>
    <w:tmpl w:val="71786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C5A4F43"/>
    <w:multiLevelType w:val="multilevel"/>
    <w:tmpl w:val="0C546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445D22"/>
    <w:multiLevelType w:val="multilevel"/>
    <w:tmpl w:val="D228F6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829B5"/>
    <w:multiLevelType w:val="multilevel"/>
    <w:tmpl w:val="5E28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0966E86"/>
    <w:multiLevelType w:val="multilevel"/>
    <w:tmpl w:val="C658C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1644E28"/>
    <w:multiLevelType w:val="hybridMultilevel"/>
    <w:tmpl w:val="1D7A3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8F3889"/>
    <w:multiLevelType w:val="multilevel"/>
    <w:tmpl w:val="2048B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CC5F3E"/>
    <w:multiLevelType w:val="multilevel"/>
    <w:tmpl w:val="21A8A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6EF1293"/>
    <w:multiLevelType w:val="multilevel"/>
    <w:tmpl w:val="6744F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2F75AE"/>
    <w:multiLevelType w:val="hybridMultilevel"/>
    <w:tmpl w:val="EFEE4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773643"/>
    <w:multiLevelType w:val="multilevel"/>
    <w:tmpl w:val="D8166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05977D8"/>
    <w:multiLevelType w:val="hybridMultilevel"/>
    <w:tmpl w:val="C0D41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2E592E"/>
    <w:multiLevelType w:val="hybridMultilevel"/>
    <w:tmpl w:val="FC90C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75737B"/>
    <w:multiLevelType w:val="multilevel"/>
    <w:tmpl w:val="175804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15"/>
  </w:num>
  <w:num w:numId="7">
    <w:abstractNumId w:val="18"/>
  </w:num>
  <w:num w:numId="8">
    <w:abstractNumId w:val="4"/>
  </w:num>
  <w:num w:numId="9">
    <w:abstractNumId w:val="2"/>
  </w:num>
  <w:num w:numId="10">
    <w:abstractNumId w:val="8"/>
  </w:num>
  <w:num w:numId="11">
    <w:abstractNumId w:val="12"/>
  </w:num>
  <w:num w:numId="12">
    <w:abstractNumId w:val="5"/>
  </w:num>
  <w:num w:numId="13">
    <w:abstractNumId w:val="9"/>
  </w:num>
  <w:num w:numId="14">
    <w:abstractNumId w:val="14"/>
  </w:num>
  <w:num w:numId="15">
    <w:abstractNumId w:val="10"/>
  </w:num>
  <w:num w:numId="16">
    <w:abstractNumId w:val="16"/>
  </w:num>
  <w:num w:numId="17">
    <w:abstractNumId w:val="17"/>
  </w:num>
  <w:num w:numId="18">
    <w:abstractNumId w:val="1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799"/>
    <w:rsid w:val="000245D1"/>
    <w:rsid w:val="000D1DC3"/>
    <w:rsid w:val="00140A94"/>
    <w:rsid w:val="00177B1C"/>
    <w:rsid w:val="001901FF"/>
    <w:rsid w:val="001B3DCF"/>
    <w:rsid w:val="002157E1"/>
    <w:rsid w:val="002C5A8B"/>
    <w:rsid w:val="002F6048"/>
    <w:rsid w:val="00300A9D"/>
    <w:rsid w:val="003046B4"/>
    <w:rsid w:val="00311ED3"/>
    <w:rsid w:val="003476CD"/>
    <w:rsid w:val="0037129D"/>
    <w:rsid w:val="003839A8"/>
    <w:rsid w:val="003A39A6"/>
    <w:rsid w:val="003C4498"/>
    <w:rsid w:val="003E0E20"/>
    <w:rsid w:val="00401B72"/>
    <w:rsid w:val="00441819"/>
    <w:rsid w:val="004A340B"/>
    <w:rsid w:val="004E09AC"/>
    <w:rsid w:val="006119C1"/>
    <w:rsid w:val="0065702D"/>
    <w:rsid w:val="00657D2F"/>
    <w:rsid w:val="006611D7"/>
    <w:rsid w:val="006C6886"/>
    <w:rsid w:val="006D1437"/>
    <w:rsid w:val="006D2C31"/>
    <w:rsid w:val="006D74D1"/>
    <w:rsid w:val="00792835"/>
    <w:rsid w:val="0087170B"/>
    <w:rsid w:val="0097591D"/>
    <w:rsid w:val="00993E77"/>
    <w:rsid w:val="009C3330"/>
    <w:rsid w:val="009E2384"/>
    <w:rsid w:val="00A2525D"/>
    <w:rsid w:val="00A406BB"/>
    <w:rsid w:val="00A91799"/>
    <w:rsid w:val="00AA78E8"/>
    <w:rsid w:val="00AF45CC"/>
    <w:rsid w:val="00B022ED"/>
    <w:rsid w:val="00B47B26"/>
    <w:rsid w:val="00B77389"/>
    <w:rsid w:val="00BA0801"/>
    <w:rsid w:val="00C736C9"/>
    <w:rsid w:val="00CA0203"/>
    <w:rsid w:val="00CB72E7"/>
    <w:rsid w:val="00CE70CF"/>
    <w:rsid w:val="00CF02F3"/>
    <w:rsid w:val="00CF775C"/>
    <w:rsid w:val="00D04974"/>
    <w:rsid w:val="00D71E8A"/>
    <w:rsid w:val="00D80502"/>
    <w:rsid w:val="00DF0E18"/>
    <w:rsid w:val="00DF50EC"/>
    <w:rsid w:val="00E03FCD"/>
    <w:rsid w:val="00E32D7E"/>
    <w:rsid w:val="00E820DC"/>
    <w:rsid w:val="00E87087"/>
    <w:rsid w:val="00F002D6"/>
    <w:rsid w:val="00F152AF"/>
    <w:rsid w:val="00F5640C"/>
    <w:rsid w:val="785F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ADAB4A"/>
  <w14:defaultImageDpi w14:val="300"/>
  <w15:docId w15:val="{BBD09DB5-89D3-4E07-A589-9AB1B0E87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203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70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708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  <w:style w:type="paragraph" w:customStyle="1" w:styleId="NBPTSHeading">
    <w:name w:val="NBPTS Heading"/>
    <w:basedOn w:val="Normal"/>
    <w:qFormat/>
    <w:rsid w:val="00E87087"/>
    <w:rPr>
      <w:rFonts w:ascii="Muli Black" w:hAnsi="Muli Black"/>
      <w:color w:val="21A584"/>
      <w:sz w:val="40"/>
    </w:rPr>
  </w:style>
  <w:style w:type="character" w:styleId="Hyperlink">
    <w:name w:val="Hyperlink"/>
    <w:basedOn w:val="DefaultParagraphFont"/>
    <w:uiPriority w:val="99"/>
    <w:unhideWhenUsed/>
    <w:rsid w:val="002157E1"/>
    <w:rPr>
      <w:b/>
      <w:color w:val="21A584"/>
      <w:u w:val="single"/>
    </w:rPr>
  </w:style>
  <w:style w:type="paragraph" w:styleId="NormalWeb">
    <w:name w:val="Normal (Web)"/>
    <w:basedOn w:val="Normal"/>
    <w:uiPriority w:val="99"/>
    <w:unhideWhenUsed/>
    <w:rsid w:val="00E8708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NBPTSSubtitle">
    <w:name w:val="NBPTS Subtitle"/>
    <w:basedOn w:val="NBPTSHeading"/>
    <w:qFormat/>
    <w:rsid w:val="00AF45CC"/>
    <w:rPr>
      <w:rFonts w:ascii="Muli Bold" w:hAnsi="Muli Bold"/>
      <w:color w:val="7F7F7F" w:themeColor="text1" w:themeTint="80"/>
      <w:sz w:val="28"/>
    </w:rPr>
  </w:style>
  <w:style w:type="paragraph" w:customStyle="1" w:styleId="NBPTSBodyText">
    <w:name w:val="NBPTS Body Text"/>
    <w:basedOn w:val="Normal"/>
    <w:link w:val="NBPTSBodyTextChar"/>
    <w:qFormat/>
    <w:rsid w:val="00657D2F"/>
    <w:rPr>
      <w:rFonts w:ascii="Muli-Regular" w:hAnsi="Muli-Regular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657D2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57D2F"/>
    <w:rPr>
      <w:lang w:val="en-GB"/>
    </w:rPr>
  </w:style>
  <w:style w:type="paragraph" w:styleId="NoSpacing">
    <w:name w:val="No Spacing"/>
    <w:uiPriority w:val="1"/>
    <w:qFormat/>
    <w:rsid w:val="00657D2F"/>
    <w:rPr>
      <w:lang w:val="en-GB"/>
    </w:rPr>
  </w:style>
  <w:style w:type="paragraph" w:customStyle="1" w:styleId="NBPTSBullet">
    <w:name w:val="NBPTS Bullet"/>
    <w:basedOn w:val="ListBullet2"/>
    <w:qFormat/>
    <w:rsid w:val="00E32D7E"/>
    <w:pPr>
      <w:numPr>
        <w:numId w:val="4"/>
      </w:numPr>
    </w:pPr>
    <w:rPr>
      <w:rFonts w:ascii="Muli-Regular" w:hAnsi="Muli-Regular"/>
      <w:sz w:val="20"/>
    </w:rPr>
  </w:style>
  <w:style w:type="paragraph" w:styleId="ListBullet">
    <w:name w:val="List Bullet"/>
    <w:basedOn w:val="Normal"/>
    <w:uiPriority w:val="99"/>
    <w:semiHidden/>
    <w:unhideWhenUsed/>
    <w:rsid w:val="00E32D7E"/>
    <w:pPr>
      <w:numPr>
        <w:numId w:val="3"/>
      </w:numPr>
      <w:contextualSpacing/>
    </w:pPr>
  </w:style>
  <w:style w:type="character" w:customStyle="1" w:styleId="NBPTSCTAHyperlink">
    <w:name w:val="NBPTS CTA Hyperlink"/>
    <w:basedOn w:val="Hyperlink"/>
    <w:uiPriority w:val="1"/>
    <w:qFormat/>
    <w:rsid w:val="002157E1"/>
    <w:rPr>
      <w:rFonts w:ascii="Muli ExtraBold" w:hAnsi="Muli ExtraBold"/>
      <w:b w:val="0"/>
      <w:i w:val="0"/>
      <w:color w:val="21A584"/>
      <w:sz w:val="24"/>
      <w:u w:val="single"/>
    </w:rPr>
  </w:style>
  <w:style w:type="paragraph" w:styleId="ListBullet2">
    <w:name w:val="List Bullet 2"/>
    <w:basedOn w:val="Normal"/>
    <w:uiPriority w:val="99"/>
    <w:semiHidden/>
    <w:unhideWhenUsed/>
    <w:rsid w:val="00E32D7E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0245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45D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245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45D1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5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5D1"/>
    <w:rPr>
      <w:rFonts w:ascii="Lucida Grande" w:hAnsi="Lucida Grande" w:cs="Lucida Grande"/>
      <w:sz w:val="18"/>
      <w:szCs w:val="18"/>
      <w:lang w:val="en-GB"/>
    </w:rPr>
  </w:style>
  <w:style w:type="character" w:customStyle="1" w:styleId="normaltextrun">
    <w:name w:val="normaltextrun"/>
    <w:basedOn w:val="DefaultParagraphFont"/>
    <w:rsid w:val="00CE70CF"/>
  </w:style>
  <w:style w:type="character" w:customStyle="1" w:styleId="eop">
    <w:name w:val="eop"/>
    <w:basedOn w:val="DefaultParagraphFont"/>
    <w:rsid w:val="00CE70CF"/>
  </w:style>
  <w:style w:type="paragraph" w:customStyle="1" w:styleId="Resources">
    <w:name w:val="Resources"/>
    <w:basedOn w:val="NBPTSBodyText"/>
    <w:link w:val="ResourcesChar"/>
    <w:qFormat/>
    <w:rsid w:val="00CE70CF"/>
  </w:style>
  <w:style w:type="paragraph" w:customStyle="1" w:styleId="paragraph">
    <w:name w:val="paragraph"/>
    <w:basedOn w:val="Normal"/>
    <w:rsid w:val="0079283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NBPTSBodyTextChar">
    <w:name w:val="NBPTS Body Text Char"/>
    <w:basedOn w:val="DefaultParagraphFont"/>
    <w:link w:val="NBPTSBodyText"/>
    <w:rsid w:val="00CE70CF"/>
    <w:rPr>
      <w:rFonts w:ascii="Muli-Regular" w:hAnsi="Muli-Regular"/>
      <w:sz w:val="20"/>
      <w:szCs w:val="20"/>
      <w:lang w:val="en-GB"/>
    </w:rPr>
  </w:style>
  <w:style w:type="character" w:customStyle="1" w:styleId="ResourcesChar">
    <w:name w:val="Resources Char"/>
    <w:basedOn w:val="NBPTSBodyTextChar"/>
    <w:link w:val="Resources"/>
    <w:rsid w:val="00CE70CF"/>
    <w:rPr>
      <w:rFonts w:ascii="Muli-Regular" w:hAnsi="Muli-Regular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792835"/>
    <w:pPr>
      <w:ind w:left="720"/>
      <w:contextualSpacing/>
    </w:pPr>
  </w:style>
  <w:style w:type="table" w:styleId="TableGrid">
    <w:name w:val="Table Grid"/>
    <w:basedOn w:val="TableNormal"/>
    <w:uiPriority w:val="39"/>
    <w:rsid w:val="00993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80502"/>
    <w:rPr>
      <w:color w:val="605E5C"/>
      <w:shd w:val="clear" w:color="auto" w:fill="E1DFDD"/>
    </w:rPr>
  </w:style>
  <w:style w:type="paragraph" w:customStyle="1" w:styleId="SubHeading">
    <w:name w:val="Sub Heading"/>
    <w:basedOn w:val="NBPTSSubtitle"/>
    <w:autoRedefine/>
    <w:qFormat/>
    <w:rsid w:val="003046B4"/>
    <w:rPr>
      <w:rFonts w:ascii="Muli" w:eastAsia="Times New Roman" w:hAnsi="Muli" w:cstheme="majorHAnsi"/>
      <w:color w:val="F67164"/>
      <w:sz w:val="22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3046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46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46B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46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46B4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728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41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87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04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3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8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59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10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9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81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82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15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97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4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8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3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9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43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8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8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3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18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02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73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03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2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22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45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0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5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2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4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6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8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4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0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71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64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83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11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2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43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00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ClarkeNBCT\Downloads\Content%20Template%20Rev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B5E7B3FF6814B9F7982DB4E88F544" ma:contentTypeVersion="10" ma:contentTypeDescription="Create a new document." ma:contentTypeScope="" ma:versionID="802f9992b8af57f20a9456e2b355e806">
  <xsd:schema xmlns:xsd="http://www.w3.org/2001/XMLSchema" xmlns:xs="http://www.w3.org/2001/XMLSchema" xmlns:p="http://schemas.microsoft.com/office/2006/metadata/properties" xmlns:ns3="48ee7a89-8908-45a4-8359-dbb7fdd8e384" targetNamespace="http://schemas.microsoft.com/office/2006/metadata/properties" ma:root="true" ma:fieldsID="704934b347e565d3f3185b684c8bb355" ns3:_="">
    <xsd:import namespace="48ee7a89-8908-45a4-8359-dbb7fdd8e3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ee7a89-8908-45a4-8359-dbb7fdd8e3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209DE8-B19A-47E7-BCA0-CCED14A452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4A22CE-88B9-477A-AAA3-AF4F2F094A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6768C0A-ECF5-450E-A9E0-F63B60950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ee7a89-8908-45a4-8359-dbb7fdd8e3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2A9410-1CB7-4DB6-A9A0-ECFC7F53C0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Content Template Rev 1</Template>
  <TotalTime>1</TotalTime>
  <Pages>2</Pages>
  <Words>207</Words>
  <Characters>1180</Characters>
  <Application>Microsoft Office Word</Application>
  <DocSecurity>0</DocSecurity>
  <Lines>9</Lines>
  <Paragraphs>2</Paragraphs>
  <ScaleCrop>false</ScaleCrop>
  <Company>A.H.A Design</Company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Clarke, NBCT</dc:creator>
  <cp:keywords/>
  <dc:description/>
  <cp:lastModifiedBy>Kathy Lyons</cp:lastModifiedBy>
  <cp:revision>3</cp:revision>
  <cp:lastPrinted>2021-02-11T10:57:00Z</cp:lastPrinted>
  <dcterms:created xsi:type="dcterms:W3CDTF">2022-09-13T21:25:00Z</dcterms:created>
  <dcterms:modified xsi:type="dcterms:W3CDTF">2022-09-13T21:27:00Z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0x010100E24B5E7B3FF6814B9F7982DB4E88F544</vt:lpwstr>
  </property>
</Properties>
</file>